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85B" w:rsidRDefault="004A16ED" w:rsidP="004A16ED">
      <w:pPr>
        <w:pStyle w:val="tekija"/>
      </w:pPr>
      <w:r>
        <w:t>Harjoitustyön tekijä</w:t>
      </w:r>
    </w:p>
    <w:p w:rsidR="004A16ED" w:rsidRPr="00202D35" w:rsidRDefault="007210D0" w:rsidP="004A16ED">
      <w:pPr>
        <w:pStyle w:val="tekijaemail"/>
      </w:pPr>
      <w:hyperlink r:id="rId8" w:history="1">
        <w:r w:rsidR="00744B3D" w:rsidRPr="00807B24">
          <w:rPr>
            <w:rStyle w:val="Hyperlink"/>
          </w:rPr>
          <w:t>omatunnus@jyu.fi</w:t>
        </w:r>
      </w:hyperlink>
    </w:p>
    <w:p w:rsidR="004A16ED" w:rsidRDefault="004A16ED" w:rsidP="004A16ED">
      <w:pPr>
        <w:pStyle w:val="tutkielma"/>
      </w:pPr>
      <w:r>
        <w:t>HARJOITUSTYÖN AIHE</w:t>
      </w:r>
    </w:p>
    <w:p w:rsidR="004A16ED" w:rsidRDefault="004A16ED" w:rsidP="004A16ED">
      <w:pPr>
        <w:pStyle w:val="etusivuntiedot"/>
      </w:pPr>
      <w:r>
        <w:t xml:space="preserve">Tietokone ja tietoverkot työvälineenä </w:t>
      </w:r>
      <w:proofErr w:type="gramStart"/>
      <w:r>
        <w:t>–kurssi</w:t>
      </w:r>
      <w:proofErr w:type="gramEnd"/>
    </w:p>
    <w:p w:rsidR="004A16ED" w:rsidRDefault="004A16ED" w:rsidP="004A16ED">
      <w:pPr>
        <w:pStyle w:val="etusivuntiedot"/>
      </w:pPr>
      <w:proofErr w:type="gramStart"/>
      <w:r>
        <w:t>Tekijän pääaine!!</w:t>
      </w:r>
      <w:proofErr w:type="gramEnd"/>
    </w:p>
    <w:p w:rsidR="004A16ED" w:rsidRDefault="007210D0" w:rsidP="004A16ED">
      <w:pPr>
        <w:pStyle w:val="etusivuntiedot"/>
      </w:pPr>
      <w:fldSimple w:instr=" DATE  \* MERGEFORMAT ">
        <w:r w:rsidR="000349B3">
          <w:rPr>
            <w:noProof/>
          </w:rPr>
          <w:t>30.11.2009</w:t>
        </w:r>
      </w:fldSimple>
    </w:p>
    <w:p w:rsidR="004A16ED" w:rsidRDefault="004A16ED" w:rsidP="004A16ED">
      <w:pPr>
        <w:pStyle w:val="Title"/>
      </w:pPr>
      <w:r>
        <w:lastRenderedPageBreak/>
        <w:t>SISÄLLYSLUETTELO</w:t>
      </w:r>
    </w:p>
    <w:p w:rsidR="004A16ED" w:rsidRDefault="004A16ED" w:rsidP="00E65B6B">
      <w:pPr>
        <w:pStyle w:val="BodyText"/>
        <w:sectPr w:rsidR="004A16ED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proofErr w:type="gramStart"/>
      <w:r>
        <w:t>Tähän automaattisesti luotava sisällysluettelo!</w:t>
      </w:r>
    </w:p>
    <w:p w:rsidR="004A16ED" w:rsidRDefault="004A16ED" w:rsidP="00E65B6B">
      <w:pPr>
        <w:pStyle w:val="BodyText"/>
      </w:pPr>
      <w:r>
        <w:lastRenderedPageBreak/>
        <w:t>Tähän varsinainen tekstisisältö!</w:t>
      </w:r>
      <w:proofErr w:type="gramEnd"/>
    </w:p>
    <w:sectPr w:rsidR="004A16ED" w:rsidSect="007210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0A4" w:rsidRDefault="006760A4">
      <w:r>
        <w:separator/>
      </w:r>
    </w:p>
  </w:endnote>
  <w:endnote w:type="continuationSeparator" w:id="0">
    <w:p w:rsidR="006760A4" w:rsidRDefault="00676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0A4" w:rsidRDefault="006760A4">
      <w:r>
        <w:separator/>
      </w:r>
    </w:p>
  </w:footnote>
  <w:footnote w:type="continuationSeparator" w:id="0">
    <w:p w:rsidR="006760A4" w:rsidRDefault="006760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9945932"/>
    <w:lvl w:ilvl="0">
      <w:start w:val="1"/>
      <w:numFmt w:val="bullet"/>
      <w:pStyle w:val="ListBullet2"/>
      <w:lvlText w:val="o"/>
      <w:lvlJc w:val="left"/>
      <w:pPr>
        <w:tabs>
          <w:tab w:val="num" w:pos="680"/>
        </w:tabs>
        <w:ind w:left="737" w:hanging="283"/>
      </w:pPr>
      <w:rPr>
        <w:rFonts w:ascii="Courier New" w:hAnsi="Courier New" w:hint="default"/>
      </w:rPr>
    </w:lvl>
  </w:abstractNum>
  <w:abstractNum w:abstractNumId="1">
    <w:nsid w:val="FFFFFF88"/>
    <w:multiLevelType w:val="singleLevel"/>
    <w:tmpl w:val="7A92B60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FFFFFF89"/>
    <w:multiLevelType w:val="singleLevel"/>
    <w:tmpl w:val="A40E50BC"/>
    <w:lvl w:ilvl="0">
      <w:start w:val="1"/>
      <w:numFmt w:val="bullet"/>
      <w:pStyle w:val="List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1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6ED"/>
    <w:rsid w:val="000349B3"/>
    <w:rsid w:val="00045E51"/>
    <w:rsid w:val="00067C3D"/>
    <w:rsid w:val="000868DC"/>
    <w:rsid w:val="000F093D"/>
    <w:rsid w:val="000F0A26"/>
    <w:rsid w:val="001163B5"/>
    <w:rsid w:val="001203B3"/>
    <w:rsid w:val="0014406F"/>
    <w:rsid w:val="00202D35"/>
    <w:rsid w:val="002B0117"/>
    <w:rsid w:val="002D4A17"/>
    <w:rsid w:val="002E7CB6"/>
    <w:rsid w:val="00314DD9"/>
    <w:rsid w:val="003773CE"/>
    <w:rsid w:val="003A02D7"/>
    <w:rsid w:val="00406777"/>
    <w:rsid w:val="0044780B"/>
    <w:rsid w:val="00447FFC"/>
    <w:rsid w:val="00455250"/>
    <w:rsid w:val="0045629D"/>
    <w:rsid w:val="004A05E8"/>
    <w:rsid w:val="004A16ED"/>
    <w:rsid w:val="005103FC"/>
    <w:rsid w:val="005766E4"/>
    <w:rsid w:val="005D35FE"/>
    <w:rsid w:val="00616EC8"/>
    <w:rsid w:val="00653FCC"/>
    <w:rsid w:val="006543DF"/>
    <w:rsid w:val="006760A4"/>
    <w:rsid w:val="007124D0"/>
    <w:rsid w:val="007210D0"/>
    <w:rsid w:val="00744B3D"/>
    <w:rsid w:val="007F5DE3"/>
    <w:rsid w:val="00823033"/>
    <w:rsid w:val="00842004"/>
    <w:rsid w:val="00871236"/>
    <w:rsid w:val="00875B20"/>
    <w:rsid w:val="00881F8D"/>
    <w:rsid w:val="008E5570"/>
    <w:rsid w:val="0095618A"/>
    <w:rsid w:val="00984AF2"/>
    <w:rsid w:val="009C77BA"/>
    <w:rsid w:val="009E1EBC"/>
    <w:rsid w:val="009F7108"/>
    <w:rsid w:val="00A01BD4"/>
    <w:rsid w:val="00A1434C"/>
    <w:rsid w:val="00A234C4"/>
    <w:rsid w:val="00A26CC6"/>
    <w:rsid w:val="00A31231"/>
    <w:rsid w:val="00A92CDD"/>
    <w:rsid w:val="00AD34E1"/>
    <w:rsid w:val="00AE19A0"/>
    <w:rsid w:val="00AF185B"/>
    <w:rsid w:val="00B604C8"/>
    <w:rsid w:val="00B728AA"/>
    <w:rsid w:val="00B900AC"/>
    <w:rsid w:val="00B95AA2"/>
    <w:rsid w:val="00B97537"/>
    <w:rsid w:val="00BD6802"/>
    <w:rsid w:val="00BF5D30"/>
    <w:rsid w:val="00C15BDB"/>
    <w:rsid w:val="00C307BB"/>
    <w:rsid w:val="00D3116C"/>
    <w:rsid w:val="00D4060F"/>
    <w:rsid w:val="00D6358C"/>
    <w:rsid w:val="00D73E24"/>
    <w:rsid w:val="00E53B12"/>
    <w:rsid w:val="00E65B6B"/>
    <w:rsid w:val="00ED42DC"/>
    <w:rsid w:val="00EE4181"/>
    <w:rsid w:val="00F01650"/>
    <w:rsid w:val="00F063E7"/>
    <w:rsid w:val="00F84BE9"/>
    <w:rsid w:val="00FA10D3"/>
    <w:rsid w:val="00FD1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locked="1"/>
    <w:lsdException w:name="annotation text" w:locked="1"/>
    <w:lsdException w:name="caption" w:qFormat="1"/>
    <w:lsdException w:name="envelope address" w:locked="1"/>
    <w:lsdException w:name="envelope return" w:locked="1"/>
    <w:lsdException w:name="annotation reference" w:locked="1"/>
    <w:lsdException w:name="line number" w:locked="1"/>
    <w:lsdException w:name="List" w:locked="1"/>
    <w:lsdException w:name="List 2" w:locked="1"/>
    <w:lsdException w:name="List 3" w:locked="1"/>
    <w:lsdException w:name="List 4" w:locked="1"/>
    <w:lsdException w:name="List 5" w:locked="1"/>
    <w:lsdException w:name="List Bullet 4" w:locked="1"/>
    <w:lsdException w:name="List Bullet 5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 Indent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Strong" w:qFormat="1"/>
    <w:lsdException w:name="Emphasis" w:qFormat="1"/>
    <w:lsdException w:name="Document Map" w:locked="1"/>
    <w:lsdException w:name="E-mail Signature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Sample" w:locked="1"/>
    <w:lsdException w:name="HTML Typewriter" w:locked="1"/>
    <w:lsdException w:name="HTML Variable" w:locked="1"/>
    <w:lsdException w:name="annotation subjec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16ED"/>
    <w:rPr>
      <w:rFonts w:ascii="Courier New" w:hAnsi="Courier New"/>
      <w:lang w:val="fi-FI"/>
    </w:rPr>
  </w:style>
  <w:style w:type="paragraph" w:styleId="Heading1">
    <w:name w:val="heading 1"/>
    <w:basedOn w:val="Normal"/>
    <w:next w:val="Normal"/>
    <w:qFormat/>
    <w:rsid w:val="004A16ED"/>
    <w:pPr>
      <w:keepLines/>
      <w:widowControl w:val="0"/>
      <w:spacing w:line="360" w:lineRule="auto"/>
      <w:jc w:val="both"/>
      <w:outlineLvl w:val="0"/>
    </w:pPr>
    <w:rPr>
      <w:sz w:val="34"/>
      <w:szCs w:val="34"/>
    </w:rPr>
  </w:style>
  <w:style w:type="paragraph" w:styleId="Heading2">
    <w:name w:val="heading 2"/>
    <w:basedOn w:val="Normal"/>
    <w:next w:val="Normal"/>
    <w:qFormat/>
    <w:rsid w:val="004A16ED"/>
    <w:pPr>
      <w:keepLines/>
      <w:widowControl w:val="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A16ED"/>
    <w:pPr>
      <w:keepNext/>
      <w:keepLines/>
      <w:spacing w:before="240" w:after="60" w:line="360" w:lineRule="auto"/>
      <w:jc w:val="both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4A16ED"/>
    <w:pPr>
      <w:keepNext/>
      <w:keepLines/>
      <w:spacing w:before="240" w:after="60" w:line="360" w:lineRule="auto"/>
      <w:jc w:val="both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4A16ED"/>
    <w:pPr>
      <w:keepLines/>
      <w:spacing w:before="240" w:after="60" w:line="360" w:lineRule="auto"/>
      <w:jc w:val="both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4A16ED"/>
    <w:pPr>
      <w:keepLines/>
      <w:spacing w:before="240" w:after="60" w:line="360" w:lineRule="auto"/>
      <w:jc w:val="both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4A16ED"/>
    <w:pPr>
      <w:keepLines/>
      <w:spacing w:before="240" w:after="60" w:line="360" w:lineRule="auto"/>
      <w:jc w:val="both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rsid w:val="004A16ED"/>
    <w:pPr>
      <w:keepLines/>
      <w:spacing w:before="240" w:after="60" w:line="360" w:lineRule="auto"/>
      <w:jc w:val="both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rsid w:val="004A16ED"/>
    <w:pPr>
      <w:keepLines/>
      <w:spacing w:before="240" w:after="60" w:line="360" w:lineRule="auto"/>
      <w:jc w:val="both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4A16ED"/>
    <w:rPr>
      <w:b/>
      <w:bCs/>
    </w:rPr>
  </w:style>
  <w:style w:type="paragraph" w:customStyle="1" w:styleId="etusivuntiedot">
    <w:name w:val="etusivun_tiedot"/>
    <w:basedOn w:val="Normal"/>
    <w:rsid w:val="004A16ED"/>
    <w:pPr>
      <w:keepLines/>
      <w:spacing w:line="360" w:lineRule="auto"/>
      <w:jc w:val="right"/>
    </w:pPr>
  </w:style>
  <w:style w:type="paragraph" w:styleId="Footer">
    <w:name w:val="footer"/>
    <w:basedOn w:val="Normal"/>
    <w:rsid w:val="004A16ED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4A16ED"/>
    <w:pPr>
      <w:tabs>
        <w:tab w:val="center" w:pos="4153"/>
        <w:tab w:val="right" w:pos="8306"/>
      </w:tabs>
    </w:pPr>
  </w:style>
  <w:style w:type="paragraph" w:styleId="ListBullet">
    <w:name w:val="List Bullet"/>
    <w:basedOn w:val="Normal"/>
    <w:rsid w:val="00D4060F"/>
    <w:pPr>
      <w:numPr>
        <w:numId w:val="2"/>
      </w:numPr>
    </w:pPr>
  </w:style>
  <w:style w:type="paragraph" w:styleId="ListBullet2">
    <w:name w:val="List Bullet 2"/>
    <w:basedOn w:val="Normal"/>
    <w:rsid w:val="004A16ED"/>
    <w:pPr>
      <w:numPr>
        <w:numId w:val="4"/>
      </w:numPr>
      <w:tabs>
        <w:tab w:val="clear" w:pos="680"/>
        <w:tab w:val="num" w:pos="567"/>
      </w:tabs>
      <w:ind w:left="567"/>
    </w:pPr>
  </w:style>
  <w:style w:type="paragraph" w:styleId="ListNumber">
    <w:name w:val="List Number"/>
    <w:basedOn w:val="Normal"/>
    <w:rsid w:val="004A16ED"/>
    <w:pPr>
      <w:numPr>
        <w:numId w:val="6"/>
      </w:numPr>
    </w:pPr>
  </w:style>
  <w:style w:type="character" w:styleId="Strong">
    <w:name w:val="Strong"/>
    <w:basedOn w:val="DefaultParagraphFont"/>
    <w:qFormat/>
    <w:rsid w:val="004A16ED"/>
    <w:rPr>
      <w:b/>
      <w:bCs/>
    </w:rPr>
  </w:style>
  <w:style w:type="paragraph" w:customStyle="1" w:styleId="tekija">
    <w:name w:val="tekija"/>
    <w:basedOn w:val="Normal"/>
    <w:next w:val="Normal"/>
    <w:rsid w:val="004A16ED"/>
    <w:pPr>
      <w:keepLines/>
      <w:spacing w:before="3000" w:line="360" w:lineRule="auto"/>
      <w:jc w:val="center"/>
    </w:pPr>
    <w:rPr>
      <w:sz w:val="28"/>
    </w:rPr>
  </w:style>
  <w:style w:type="paragraph" w:customStyle="1" w:styleId="tekijaemail">
    <w:name w:val="tekija_email"/>
    <w:basedOn w:val="tekija"/>
    <w:next w:val="Normal"/>
    <w:rsid w:val="004A16ED"/>
    <w:pPr>
      <w:spacing w:before="0"/>
    </w:pPr>
    <w:rPr>
      <w:sz w:val="24"/>
      <w:szCs w:val="28"/>
    </w:rPr>
  </w:style>
  <w:style w:type="paragraph" w:styleId="Title">
    <w:name w:val="Title"/>
    <w:basedOn w:val="Normal"/>
    <w:qFormat/>
    <w:rsid w:val="004A16ED"/>
    <w:pPr>
      <w:pageBreakBefore/>
      <w:spacing w:before="240" w:after="60"/>
      <w:jc w:val="center"/>
    </w:pPr>
    <w:rPr>
      <w:rFonts w:ascii="Verdana" w:hAnsi="Verdana" w:cs="Arial"/>
      <w:b/>
      <w:bCs/>
      <w:caps/>
      <w:kern w:val="28"/>
      <w:sz w:val="36"/>
      <w:szCs w:val="32"/>
    </w:rPr>
  </w:style>
  <w:style w:type="paragraph" w:customStyle="1" w:styleId="tutkielma">
    <w:name w:val="tutkielma"/>
    <w:basedOn w:val="tekija"/>
    <w:next w:val="BlockText"/>
    <w:rsid w:val="004A16ED"/>
    <w:pPr>
      <w:spacing w:before="1800" w:after="4080"/>
    </w:pPr>
    <w:rPr>
      <w:caps/>
      <w:sz w:val="36"/>
    </w:rPr>
  </w:style>
  <w:style w:type="paragraph" w:styleId="BlockText">
    <w:name w:val="Block Text"/>
    <w:basedOn w:val="Normal"/>
    <w:locked/>
    <w:rsid w:val="004A16ED"/>
    <w:pPr>
      <w:spacing w:after="120"/>
      <w:ind w:left="1440" w:right="1440"/>
    </w:pPr>
  </w:style>
  <w:style w:type="character" w:styleId="Hyperlink">
    <w:name w:val="Hyperlink"/>
    <w:basedOn w:val="DefaultParagraphFont"/>
    <w:rsid w:val="004A16ED"/>
    <w:rPr>
      <w:color w:val="0000FF"/>
      <w:u w:val="single"/>
    </w:rPr>
  </w:style>
  <w:style w:type="paragraph" w:styleId="HTMLPreformatted">
    <w:name w:val="HTML Preformatted"/>
    <w:basedOn w:val="Normal"/>
    <w:locked/>
    <w:rsid w:val="0014406F"/>
    <w:rPr>
      <w:rFonts w:cs="Courier New"/>
    </w:rPr>
  </w:style>
  <w:style w:type="paragraph" w:styleId="PlainText">
    <w:name w:val="Plain Text"/>
    <w:basedOn w:val="Normal"/>
    <w:locked/>
    <w:rsid w:val="0014406F"/>
    <w:rPr>
      <w:rFonts w:cs="Courier New"/>
    </w:rPr>
  </w:style>
  <w:style w:type="paragraph" w:styleId="BodyText">
    <w:name w:val="Body Text"/>
    <w:basedOn w:val="Normal"/>
    <w:rsid w:val="0014406F"/>
    <w:pPr>
      <w:spacing w:after="120"/>
    </w:pPr>
  </w:style>
  <w:style w:type="paragraph" w:styleId="BalloonText">
    <w:name w:val="Balloon Text"/>
    <w:basedOn w:val="Normal"/>
    <w:link w:val="BalloonTextChar"/>
    <w:locked/>
    <w:rsid w:val="00FD12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1234"/>
    <w:rPr>
      <w:rFonts w:ascii="Tahoma" w:hAnsi="Tahoma" w:cs="Tahoma"/>
      <w:sz w:val="16"/>
      <w:szCs w:val="16"/>
      <w:lang w:val="fi-FI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TARKISTA_ASIAKIRJAN_TYYLIT" wne:name="Project.NewMacros.tarkista_asiakirjan_tyylit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atunnus@jyu.f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word_pohja_2007.dotm</Template>
  <TotalTime>0</TotalTime>
  <Pages>3</Pages>
  <Words>21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Harjoitustyön tekijä</vt:lpstr>
    </vt:vector>
  </TitlesOfParts>
  <Company/>
  <LinksUpToDate>false</LinksUpToDate>
  <CharactersWithSpaces>292</CharactersWithSpaces>
  <SharedDoc>false</SharedDoc>
  <HLinks>
    <vt:vector size="6" baseType="variant">
      <vt:variant>
        <vt:i4>8192095</vt:i4>
      </vt:variant>
      <vt:variant>
        <vt:i4>0</vt:i4>
      </vt:variant>
      <vt:variant>
        <vt:i4>0</vt:i4>
      </vt:variant>
      <vt:variant>
        <vt:i4>5</vt:i4>
      </vt:variant>
      <vt:variant>
        <vt:lpwstr>mailto:omatunnus@jyu.fi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Harjoitustyön tekijä</dc:title>
  <dc:subject/>
  <dc:creator>Yuga</dc:creator>
  <cp:keywords/>
  <dc:description/>
  <cp:lastModifiedBy>tjlahton</cp:lastModifiedBy>
  <cp:revision>3</cp:revision>
  <dcterms:created xsi:type="dcterms:W3CDTF">2009-11-30T11:18:00Z</dcterms:created>
  <dcterms:modified xsi:type="dcterms:W3CDTF">2009-11-30T11:20:00Z</dcterms:modified>
</cp:coreProperties>
</file>